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5573DE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5573DE">
        <w:rPr>
          <w:b w:val="0"/>
          <w:sz w:val="20"/>
          <w:szCs w:val="20"/>
          <w:u w:val="single"/>
          <w:lang w:val="en-US"/>
        </w:rPr>
        <w:t>21/12-1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573DE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5573DE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5573DE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5573DE" w:rsidRDefault="005573DE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5573DE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5573DE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5573DE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5F26DC" w:rsidRDefault="005F26DC" w:rsidP="00C86AFD">
      <w:pPr>
        <w:rPr>
          <w:lang w:val="en-US"/>
        </w:rPr>
        <w:sectPr w:rsidR="005F26DC" w:rsidSect="005573DE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5F26DC" w:rsidRPr="005F26DC" w:rsidRDefault="005F26DC" w:rsidP="005F26DC">
      <w:pPr>
        <w:ind w:left="3540"/>
        <w:rPr>
          <w:sz w:val="20"/>
          <w:szCs w:val="20"/>
          <w:lang w:val="uk-UA" w:eastAsia="uk-UA"/>
        </w:rPr>
      </w:pPr>
      <w:r w:rsidRPr="005F26DC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5F26DC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5F26DC" w:rsidRPr="005F26DC" w:rsidRDefault="005F26DC" w:rsidP="005F26DC">
      <w:pPr>
        <w:ind w:left="3540"/>
        <w:rPr>
          <w:sz w:val="20"/>
          <w:szCs w:val="20"/>
          <w:lang w:val="uk-UA" w:eastAsia="uk-UA"/>
        </w:rPr>
      </w:pPr>
      <w:r w:rsidRPr="005F26DC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5F26DC" w:rsidRPr="005F26DC" w:rsidRDefault="005F26DC" w:rsidP="005F26DC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5F26DC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5F26DC" w:rsidRPr="005F26DC" w:rsidTr="00E8104A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5F26DC" w:rsidRPr="005F26DC" w:rsidTr="00E8104A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DC" w:rsidRPr="005F26DC" w:rsidRDefault="005F26DC" w:rsidP="005F26D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5F26DC" w:rsidRPr="005F26DC" w:rsidTr="00E8104A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>5000.000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>3043.000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>164.31153000000</w:t>
            </w:r>
          </w:p>
        </w:tc>
      </w:tr>
      <w:tr w:rsidR="005F26DC" w:rsidRPr="005F26DC" w:rsidTr="00E8104A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DC" w:rsidRPr="005F26DC" w:rsidRDefault="005F26DC" w:rsidP="005F26DC">
            <w:pPr>
              <w:rPr>
                <w:b/>
                <w:sz w:val="20"/>
                <w:szCs w:val="20"/>
                <w:lang w:val="uk-UA" w:eastAsia="uk-UA"/>
              </w:rPr>
            </w:pPr>
            <w:r w:rsidRPr="005F26D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5F26DC" w:rsidRPr="005F26DC" w:rsidTr="00E8104A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6DC" w:rsidRPr="005F26DC" w:rsidRDefault="005F26DC" w:rsidP="005F26DC">
            <w:pPr>
              <w:rPr>
                <w:sz w:val="20"/>
                <w:szCs w:val="20"/>
                <w:lang w:val="uk-UA" w:eastAsia="uk-UA"/>
              </w:rPr>
            </w:pPr>
            <w:r w:rsidRPr="005F26DC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 прийнято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про попереднє надання згоди на вчинення значних правочинів, а саме: договорів на виготовлення продукції на граничну сукупну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50000 тис. грн.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- 3043 тис. грн.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граничної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сукупностi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правочинiв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до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- 164,31153%. Загальна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5F26DC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5F26DC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</w:tbl>
    <w:p w:rsidR="005F26DC" w:rsidRPr="005F26DC" w:rsidRDefault="005F26DC" w:rsidP="005F26DC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5F26DC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DE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5573DE"/>
    <w:rsid w:val="005F26DC"/>
    <w:rsid w:val="006C6B5C"/>
    <w:rsid w:val="007E36F4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C01E9-145B-4221-B9C0-2F1D2262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E814-1AF3-4D7E-95E3-660D3434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2022-12-21T10:05:00Z</dcterms:created>
  <dcterms:modified xsi:type="dcterms:W3CDTF">2022-12-21T10:05:00Z</dcterms:modified>
</cp:coreProperties>
</file>